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8E7" w:rsidRDefault="008A28E7" w:rsidP="008A28E7">
      <w:pPr>
        <w:ind w:firstLine="708"/>
        <w:jc w:val="center"/>
        <w:rPr>
          <w:sz w:val="24"/>
          <w:szCs w:val="24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8E59B" wp14:editId="3D3D59FA">
                <wp:simplePos x="0" y="0"/>
                <wp:positionH relativeFrom="column">
                  <wp:posOffset>180340</wp:posOffset>
                </wp:positionH>
                <wp:positionV relativeFrom="paragraph">
                  <wp:posOffset>-194945</wp:posOffset>
                </wp:positionV>
                <wp:extent cx="1043940" cy="942340"/>
                <wp:effectExtent l="0" t="0" r="3810" b="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9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28E7" w:rsidRDefault="008A28E7" w:rsidP="008A28E7">
                            <w:r w:rsidRPr="00612739">
                              <w:rPr>
                                <w:noProof/>
                              </w:rPr>
                              <w:t xml:space="preserve"> </w:t>
                            </w:r>
                            <w:r w:rsidRPr="000147AA">
                              <w:rPr>
                                <w:noProof/>
                              </w:rPr>
                              <w:drawing>
                                <wp:inline distT="0" distB="0" distL="0" distR="0" wp14:anchorId="26DE466B" wp14:editId="38404CAA">
                                  <wp:extent cx="770890" cy="801121"/>
                                  <wp:effectExtent l="0" t="0" r="0" b="0"/>
                                  <wp:docPr id="9" name="Kép 9" descr="\\SERVER\Iroda\Logók\Logo 20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ERVER\Iroda\Logók\Logo 20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327" cy="862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2739">
                              <w:rPr>
                                <w:noProof/>
                              </w:rPr>
                              <w:drawing>
                                <wp:inline distT="0" distB="0" distL="0" distR="0" wp14:anchorId="15C9EEC7" wp14:editId="7ED9F3AC">
                                  <wp:extent cx="7620000" cy="7620000"/>
                                  <wp:effectExtent l="0" t="0" r="0" b="0"/>
                                  <wp:docPr id="10" name="Kép 10" descr="\\192.168.64.2\Iroda\Személyek\Rendszergazda\logo2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92.168.64.2\Iroda\Személyek\Rendszergazda\logo2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0" cy="7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273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61436" wp14:editId="0921FF83">
                                  <wp:extent cx="857250" cy="847725"/>
                                  <wp:effectExtent l="19050" t="0" r="0" b="0"/>
                                  <wp:docPr id="11" name="Kép 11" descr="E:\Dokumentumok\Dokumentumok\Szabályzatok\Logó\LOGOREGIJA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" descr="E:\Dokumentumok\Dokumentumok\Szabályzatok\Logó\LOGOREGIJA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3F84A" wp14:editId="48691576">
                                  <wp:extent cx="857250" cy="847725"/>
                                  <wp:effectExtent l="19050" t="0" r="0" b="0"/>
                                  <wp:docPr id="12" name="Kép 1" descr="E:\Dokumentumok\Dokumentumok\Szabályzatok\Logó\LOGOFLA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" descr="E:\Dokumentumok\Dokumentumok\Szabályzatok\Logó\LOGOFLA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91CF9" wp14:editId="15892C6A">
                                  <wp:extent cx="857250" cy="838200"/>
                                  <wp:effectExtent l="19050" t="0" r="0" b="0"/>
                                  <wp:docPr id="13" name="Kép 1" descr="ujlogo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" descr="ujlogo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68E59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4.2pt;margin-top:-15.35pt;width:82.2pt;height:7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1JfwIAABA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" stroked="f">
                <v:textbox>
                  <w:txbxContent>
                    <w:p w:rsidR="008A28E7" w:rsidRDefault="008A28E7" w:rsidP="008A28E7">
                      <w:r w:rsidRPr="00612739">
                        <w:rPr>
                          <w:noProof/>
                        </w:rPr>
                        <w:t xml:space="preserve"> </w:t>
                      </w:r>
                      <w:r w:rsidRPr="000147AA">
                        <w:rPr>
                          <w:noProof/>
                        </w:rPr>
                        <w:drawing>
                          <wp:inline distT="0" distB="0" distL="0" distR="0" wp14:anchorId="26DE466B" wp14:editId="38404CAA">
                            <wp:extent cx="770890" cy="801121"/>
                            <wp:effectExtent l="0" t="0" r="0" b="0"/>
                            <wp:docPr id="9" name="Kép 9" descr="\\SERVER\Iroda\Logók\Logo 20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ERVER\Iroda\Logók\Logo 20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327" cy="862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2739">
                        <w:rPr>
                          <w:noProof/>
                        </w:rPr>
                        <w:drawing>
                          <wp:inline distT="0" distB="0" distL="0" distR="0" wp14:anchorId="15C9EEC7" wp14:editId="7ED9F3AC">
                            <wp:extent cx="7620000" cy="7620000"/>
                            <wp:effectExtent l="0" t="0" r="0" b="0"/>
                            <wp:docPr id="10" name="Kép 10" descr="\\192.168.64.2\Iroda\Személyek\Rendszergazda\logo2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192.168.64.2\Iroda\Személyek\Rendszergazda\logo2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0" cy="7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273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661436" wp14:editId="0921FF83">
                            <wp:extent cx="857250" cy="847725"/>
                            <wp:effectExtent l="19050" t="0" r="0" b="0"/>
                            <wp:docPr id="11" name="Kép 11" descr="E:\Dokumentumok\Dokumentumok\Szabályzatok\Logó\LOGOREGIJA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" descr="E:\Dokumentumok\Dokumentumok\Szabályzatok\Logó\LOGOREGIJA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53F84A" wp14:editId="48691576">
                            <wp:extent cx="857250" cy="847725"/>
                            <wp:effectExtent l="19050" t="0" r="0" b="0"/>
                            <wp:docPr id="12" name="Kép 1" descr="E:\Dokumentumok\Dokumentumok\Szabályzatok\Logó\LOGOFLA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" descr="E:\Dokumentumok\Dokumentumok\Szabályzatok\Logó\LOGOFLA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691CF9" wp14:editId="15892C6A">
                            <wp:extent cx="857250" cy="838200"/>
                            <wp:effectExtent l="19050" t="0" r="0" b="0"/>
                            <wp:docPr id="13" name="Kép 1" descr="ujlogo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" descr="ujlogo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5B1B099" wp14:editId="3CD0C32F">
                <wp:simplePos x="0" y="0"/>
                <wp:positionH relativeFrom="column">
                  <wp:posOffset>-1120140</wp:posOffset>
                </wp:positionH>
                <wp:positionV relativeFrom="paragraph">
                  <wp:posOffset>-174625</wp:posOffset>
                </wp:positionV>
                <wp:extent cx="0" cy="2011680"/>
                <wp:effectExtent l="13335" t="6350" r="5715" b="10795"/>
                <wp:wrapNone/>
                <wp:docPr id="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1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5697F" id="Line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8.2pt,-13.75pt" to="-88.2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" o:allowincell="f"/>
            </w:pict>
          </mc:Fallback>
        </mc:AlternateContent>
      </w:r>
      <w:r>
        <w:rPr>
          <w:sz w:val="24"/>
          <w:szCs w:val="24"/>
        </w:rPr>
        <w:t xml:space="preserve">Közép-magyarországi </w:t>
      </w:r>
      <w:proofErr w:type="spellStart"/>
      <w:r>
        <w:rPr>
          <w:sz w:val="24"/>
          <w:szCs w:val="24"/>
        </w:rPr>
        <w:t>ASzC</w:t>
      </w:r>
      <w:proofErr w:type="spellEnd"/>
      <w:r>
        <w:rPr>
          <w:sz w:val="24"/>
          <w:szCs w:val="24"/>
        </w:rPr>
        <w:t xml:space="preserve">     </w:t>
      </w:r>
      <w:r w:rsidRPr="009B1252">
        <w:rPr>
          <w:sz w:val="24"/>
          <w:szCs w:val="24"/>
        </w:rPr>
        <w:t xml:space="preserve"> </w:t>
      </w:r>
    </w:p>
    <w:p w:rsidR="008A28E7" w:rsidRDefault="008A28E7" w:rsidP="008A28E7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Magyar Gyula Kertészeti Technikum és Szakképző Iskola</w:t>
      </w:r>
    </w:p>
    <w:p w:rsidR="008A28E7" w:rsidRDefault="008A28E7" w:rsidP="008A28E7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1106 Budapest, </w:t>
      </w:r>
      <w:proofErr w:type="spellStart"/>
      <w:r>
        <w:rPr>
          <w:sz w:val="24"/>
          <w:szCs w:val="24"/>
        </w:rPr>
        <w:t>Maglódi</w:t>
      </w:r>
      <w:proofErr w:type="spellEnd"/>
      <w:r>
        <w:rPr>
          <w:sz w:val="24"/>
          <w:szCs w:val="24"/>
        </w:rPr>
        <w:t xml:space="preserve"> út 8.</w:t>
      </w:r>
    </w:p>
    <w:p w:rsidR="008A28E7" w:rsidRDefault="008A28E7" w:rsidP="008A28E7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Tel: 261-86-95, 262-08-77 </w:t>
      </w:r>
    </w:p>
    <w:p w:rsidR="008A28E7" w:rsidRPr="006450A7" w:rsidRDefault="008A28E7" w:rsidP="008A28E7">
      <w:pPr>
        <w:ind w:firstLine="708"/>
        <w:jc w:val="center"/>
        <w:rPr>
          <w:color w:val="0000FF"/>
          <w:sz w:val="24"/>
          <w:szCs w:val="24"/>
          <w:u w:val="single"/>
        </w:rPr>
      </w:pPr>
      <w:proofErr w:type="gramStart"/>
      <w:r>
        <w:rPr>
          <w:sz w:val="24"/>
          <w:szCs w:val="24"/>
        </w:rPr>
        <w:t>email</w:t>
      </w:r>
      <w:proofErr w:type="gramEnd"/>
      <w:r>
        <w:rPr>
          <w:sz w:val="24"/>
          <w:szCs w:val="24"/>
        </w:rPr>
        <w:t xml:space="preserve">: </w:t>
      </w:r>
      <w:hyperlink r:id="rId15" w:history="1">
        <w:r w:rsidRPr="00A1342F">
          <w:rPr>
            <w:rStyle w:val="Hiperhivatkozs"/>
            <w:sz w:val="24"/>
            <w:szCs w:val="24"/>
          </w:rPr>
          <w:t>info@magyula.hu</w:t>
        </w:r>
      </w:hyperlink>
      <w:r>
        <w:rPr>
          <w:sz w:val="24"/>
          <w:szCs w:val="24"/>
        </w:rPr>
        <w:t xml:space="preserve">web: </w:t>
      </w:r>
      <w:hyperlink r:id="rId16" w:history="1">
        <w:r w:rsidRPr="00A1342F">
          <w:rPr>
            <w:rStyle w:val="Hiperhivatkozs"/>
            <w:sz w:val="24"/>
            <w:szCs w:val="24"/>
          </w:rPr>
          <w:t>www.magyulaiskola.hu</w:t>
        </w:r>
      </w:hyperlink>
    </w:p>
    <w:p w:rsidR="008C3970" w:rsidRDefault="003E1E64" w:rsidP="003E1E64">
      <w:pPr>
        <w:tabs>
          <w:tab w:val="center" w:pos="5316"/>
          <w:tab w:val="right" w:pos="9072"/>
        </w:tabs>
        <w:ind w:left="1560"/>
        <w:jc w:val="left"/>
      </w:pPr>
      <w:r>
        <w:tab/>
      </w:r>
      <w:r w:rsidR="00316CB2">
        <w:rPr>
          <w:noProof/>
          <w:color w:val="948A5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-391160</wp:posOffset>
                </wp:positionH>
                <wp:positionV relativeFrom="paragraph">
                  <wp:posOffset>88900</wp:posOffset>
                </wp:positionV>
                <wp:extent cx="6035040" cy="0"/>
                <wp:effectExtent l="8890" t="12700" r="13970" b="6350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37DE2" id="Line 1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8pt,7pt" to="444.4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" strokecolor="#9bbb59" strokeweight="1pt">
                <v:shadow color="#4e6128" offset="1pt"/>
              </v:line>
            </w:pict>
          </mc:Fallback>
        </mc:AlternateContent>
      </w:r>
      <w:r>
        <w:tab/>
      </w:r>
    </w:p>
    <w:p w:rsidR="003E1E64" w:rsidRPr="00DA3462" w:rsidRDefault="003E1E64" w:rsidP="003E1E64">
      <w:pPr>
        <w:tabs>
          <w:tab w:val="center" w:pos="5316"/>
          <w:tab w:val="right" w:pos="9072"/>
        </w:tabs>
        <w:jc w:val="center"/>
        <w:rPr>
          <w:b/>
        </w:rPr>
      </w:pPr>
      <w:r w:rsidRPr="00DA3462">
        <w:rPr>
          <w:b/>
        </w:rPr>
        <w:t>Tudnivalók a diákigazolvány igényléséről</w:t>
      </w:r>
    </w:p>
    <w:p w:rsidR="003E1E64" w:rsidRDefault="003E1E64" w:rsidP="003E1E64">
      <w:pPr>
        <w:tabs>
          <w:tab w:val="center" w:pos="5316"/>
          <w:tab w:val="right" w:pos="9072"/>
        </w:tabs>
        <w:jc w:val="center"/>
      </w:pPr>
    </w:p>
    <w:p w:rsidR="003E1E64" w:rsidRDefault="003E1E64" w:rsidP="003E1E64">
      <w:pPr>
        <w:tabs>
          <w:tab w:val="center" w:pos="5316"/>
          <w:tab w:val="right" w:pos="9072"/>
        </w:tabs>
        <w:ind w:left="-709" w:firstLine="2269"/>
        <w:jc w:val="left"/>
      </w:pPr>
    </w:p>
    <w:p w:rsidR="003E1E64" w:rsidRDefault="003E1E64" w:rsidP="003E1E64">
      <w:pPr>
        <w:tabs>
          <w:tab w:val="center" w:pos="5316"/>
          <w:tab w:val="right" w:pos="9072"/>
        </w:tabs>
        <w:jc w:val="left"/>
      </w:pPr>
      <w:r>
        <w:t xml:space="preserve">A diákigazolvány készíttetésének menete: </w:t>
      </w:r>
    </w:p>
    <w:p w:rsidR="003E1E64" w:rsidRPr="003743A7" w:rsidRDefault="003E1E64" w:rsidP="003E1E64">
      <w:pPr>
        <w:tabs>
          <w:tab w:val="center" w:pos="5316"/>
          <w:tab w:val="right" w:pos="9072"/>
        </w:tabs>
        <w:ind w:left="-709" w:firstLine="2269"/>
        <w:jc w:val="left"/>
      </w:pPr>
    </w:p>
    <w:p w:rsidR="003E1E64" w:rsidRPr="003743A7" w:rsidRDefault="003E1E64" w:rsidP="003E1E64">
      <w:pPr>
        <w:tabs>
          <w:tab w:val="center" w:pos="5316"/>
          <w:tab w:val="right" w:pos="9072"/>
        </w:tabs>
        <w:jc w:val="left"/>
        <w:rPr>
          <w:b/>
        </w:rPr>
      </w:pPr>
      <w:r w:rsidRPr="003743A7">
        <w:rPr>
          <w:b/>
        </w:rPr>
        <w:t xml:space="preserve">Az illetékes Okmányirodában készítik a diákról a fényképes NEK adatlapot. Vinni kell a személyi igazolványt, lakcímkártyáját. </w:t>
      </w:r>
    </w:p>
    <w:p w:rsidR="004543C4" w:rsidRPr="003743A7" w:rsidRDefault="004543C4" w:rsidP="003E1E64">
      <w:pPr>
        <w:tabs>
          <w:tab w:val="center" w:pos="5316"/>
          <w:tab w:val="right" w:pos="9072"/>
        </w:tabs>
        <w:jc w:val="left"/>
      </w:pPr>
    </w:p>
    <w:p w:rsidR="004543C4" w:rsidRPr="003743A7" w:rsidRDefault="004543C4" w:rsidP="003E1E64">
      <w:pPr>
        <w:tabs>
          <w:tab w:val="center" w:pos="5316"/>
          <w:tab w:val="right" w:pos="9072"/>
        </w:tabs>
        <w:jc w:val="left"/>
      </w:pPr>
      <w:r w:rsidRPr="003743A7">
        <w:t xml:space="preserve">A jelenlegi állapotban </w:t>
      </w:r>
      <w:r w:rsidR="00393D48">
        <w:t xml:space="preserve">lehetséges, hogy </w:t>
      </w:r>
      <w:r w:rsidRPr="003743A7">
        <w:t>elektronikus bejelentkezés szükséges a kormányablakoknál (diákigazolvány igénylés vagy NEK Nemzeti Elektronikus Kártyarendszer ügykört keressék)!</w:t>
      </w:r>
    </w:p>
    <w:p w:rsidR="004543C4" w:rsidRPr="003743A7" w:rsidRDefault="004543C4" w:rsidP="003E1E64">
      <w:pPr>
        <w:tabs>
          <w:tab w:val="center" w:pos="5316"/>
          <w:tab w:val="right" w:pos="9072"/>
        </w:tabs>
        <w:jc w:val="left"/>
      </w:pPr>
    </w:p>
    <w:p w:rsidR="003E1E64" w:rsidRPr="003743A7" w:rsidRDefault="003E1E64" w:rsidP="003E1E64">
      <w:pPr>
        <w:tabs>
          <w:tab w:val="center" w:pos="5316"/>
          <w:tab w:val="right" w:pos="9072"/>
        </w:tabs>
        <w:jc w:val="left"/>
      </w:pPr>
      <w:r w:rsidRPr="003743A7">
        <w:t>Amennyiben nincs érvényes lakcímigazolványa (költözés történik vagy nincs rajta a tartózkodási cím) kérjük, először szíveskedjen rendezni!</w:t>
      </w:r>
    </w:p>
    <w:p w:rsidR="003E1E64" w:rsidRPr="003743A7" w:rsidRDefault="003E1E64" w:rsidP="003E1E64">
      <w:pPr>
        <w:tabs>
          <w:tab w:val="center" w:pos="5316"/>
          <w:tab w:val="right" w:pos="9072"/>
        </w:tabs>
        <w:jc w:val="left"/>
      </w:pPr>
      <w:r w:rsidRPr="003743A7">
        <w:t xml:space="preserve">Addig nem lehet az igazolványt, megigényelni, mert az Oktatási Hivatal </w:t>
      </w:r>
      <w:r w:rsidR="00DA3462" w:rsidRPr="003743A7">
        <w:t xml:space="preserve">az igénylést </w:t>
      </w:r>
      <w:r w:rsidRPr="003743A7">
        <w:t>visszadobja a rendszerben, vagy rossz címre gyártja le és utána csere szükséges!</w:t>
      </w:r>
    </w:p>
    <w:p w:rsidR="003E1E64" w:rsidRPr="003743A7" w:rsidRDefault="003E1E64" w:rsidP="003E1E64">
      <w:pPr>
        <w:tabs>
          <w:tab w:val="center" w:pos="5316"/>
          <w:tab w:val="right" w:pos="9072"/>
        </w:tabs>
        <w:jc w:val="left"/>
      </w:pPr>
    </w:p>
    <w:p w:rsidR="003E1E64" w:rsidRPr="003743A7" w:rsidRDefault="003E1E64" w:rsidP="003E1E64">
      <w:pPr>
        <w:tabs>
          <w:tab w:val="center" w:pos="5316"/>
          <w:tab w:val="right" w:pos="9072"/>
        </w:tabs>
        <w:jc w:val="left"/>
        <w:rPr>
          <w:b/>
        </w:rPr>
      </w:pPr>
      <w:r w:rsidRPr="003743A7">
        <w:rPr>
          <w:b/>
        </w:rPr>
        <w:t>Az Okmányirodában készült NEK azonosító lapot az iskolában le kell adni, mert ennek alapján tudjuk megigényelni a diákigazolványokat!</w:t>
      </w:r>
      <w:r w:rsidR="00D21FD3" w:rsidRPr="003743A7">
        <w:rPr>
          <w:b/>
        </w:rPr>
        <w:t xml:space="preserve"> A NEK adatlapokat elektronikusan is</w:t>
      </w:r>
      <w:r w:rsidR="00B966BB" w:rsidRPr="003743A7">
        <w:rPr>
          <w:b/>
        </w:rPr>
        <w:t xml:space="preserve"> megküldhetik (</w:t>
      </w:r>
      <w:hyperlink r:id="rId17" w:history="1">
        <w:r w:rsidR="00B966BB" w:rsidRPr="003743A7">
          <w:rPr>
            <w:rStyle w:val="Hiperhivatkozs"/>
            <w:b/>
          </w:rPr>
          <w:t>info@magyula.hu</w:t>
        </w:r>
      </w:hyperlink>
      <w:r w:rsidR="00B966BB" w:rsidRPr="003743A7">
        <w:rPr>
          <w:b/>
        </w:rPr>
        <w:t>), vagy leadhatják a beirat</w:t>
      </w:r>
      <w:r w:rsidR="00393D48">
        <w:rPr>
          <w:b/>
        </w:rPr>
        <w:t>kozásnál (június 22-23</w:t>
      </w:r>
      <w:bookmarkStart w:id="0" w:name="_GoBack"/>
      <w:bookmarkEnd w:id="0"/>
      <w:r w:rsidR="00B966BB" w:rsidRPr="003743A7">
        <w:rPr>
          <w:b/>
        </w:rPr>
        <w:t>.)</w:t>
      </w:r>
    </w:p>
    <w:p w:rsidR="003E1E64" w:rsidRPr="003743A7" w:rsidRDefault="003E1E64" w:rsidP="003E1E64">
      <w:pPr>
        <w:tabs>
          <w:tab w:val="center" w:pos="5316"/>
          <w:tab w:val="right" w:pos="9072"/>
        </w:tabs>
        <w:jc w:val="left"/>
      </w:pPr>
    </w:p>
    <w:p w:rsidR="000F4F09" w:rsidRPr="003743A7" w:rsidRDefault="003E1E64" w:rsidP="003E1E64">
      <w:pPr>
        <w:tabs>
          <w:tab w:val="center" w:pos="5316"/>
          <w:tab w:val="right" w:pos="9072"/>
        </w:tabs>
        <w:jc w:val="left"/>
      </w:pPr>
      <w:r w:rsidRPr="003743A7">
        <w:t>A legyártott diákigazolvá</w:t>
      </w:r>
      <w:r w:rsidR="008C54AD" w:rsidRPr="003743A7">
        <w:t xml:space="preserve">nyokat az iskolának postázza </w:t>
      </w:r>
      <w:proofErr w:type="gramStart"/>
      <w:r w:rsidR="008C54AD" w:rsidRPr="003743A7">
        <w:t>az</w:t>
      </w:r>
      <w:proofErr w:type="gramEnd"/>
      <w:r w:rsidRPr="003743A7">
        <w:t xml:space="preserve"> OH és a titkárságon fogjuk átadni (aki betölti aug. 31-ig a 16. életévét érvényesítő matricát is kap rá). </w:t>
      </w:r>
      <w:r w:rsidR="000F4F09" w:rsidRPr="003743A7">
        <w:t>A többi tanulónak matrica né</w:t>
      </w:r>
      <w:r w:rsidR="00DA3462" w:rsidRPr="003743A7">
        <w:t>lkül érvényes a diákigazolványa!</w:t>
      </w:r>
      <w:r w:rsidR="000F4F09" w:rsidRPr="003743A7">
        <w:t xml:space="preserve"> Minden tanévben új érvényesítő matricát adunk év elején.</w:t>
      </w:r>
    </w:p>
    <w:p w:rsidR="003E1E64" w:rsidRPr="003743A7" w:rsidRDefault="003E1E64" w:rsidP="003E1E64">
      <w:pPr>
        <w:tabs>
          <w:tab w:val="center" w:pos="5316"/>
          <w:tab w:val="right" w:pos="9072"/>
        </w:tabs>
        <w:jc w:val="left"/>
      </w:pPr>
    </w:p>
    <w:p w:rsidR="003E1E64" w:rsidRPr="003743A7" w:rsidRDefault="003E1E64" w:rsidP="003E1E64">
      <w:pPr>
        <w:tabs>
          <w:tab w:val="center" w:pos="5316"/>
          <w:tab w:val="right" w:pos="9072"/>
        </w:tabs>
        <w:jc w:val="left"/>
      </w:pPr>
      <w:r w:rsidRPr="003743A7">
        <w:t>Az igazolvány megigénylése utáni naptól ideiglenes diákigazolványt tud az iskola adni, ami kb. 2 hónapig érvényes, de meghosszabbítható.</w:t>
      </w:r>
    </w:p>
    <w:p w:rsidR="000F4F09" w:rsidRPr="003743A7" w:rsidRDefault="000F4F09" w:rsidP="003E1E64">
      <w:pPr>
        <w:tabs>
          <w:tab w:val="center" w:pos="5316"/>
          <w:tab w:val="right" w:pos="9072"/>
        </w:tabs>
        <w:jc w:val="left"/>
      </w:pPr>
    </w:p>
    <w:p w:rsidR="00B966BB" w:rsidRPr="003743A7" w:rsidRDefault="00B966BB" w:rsidP="003E1E64">
      <w:pPr>
        <w:tabs>
          <w:tab w:val="center" w:pos="5316"/>
          <w:tab w:val="right" w:pos="9072"/>
        </w:tabs>
        <w:jc w:val="left"/>
        <w:rPr>
          <w:b/>
        </w:rPr>
      </w:pPr>
      <w:r w:rsidRPr="003743A7">
        <w:rPr>
          <w:b/>
        </w:rPr>
        <w:t xml:space="preserve">Határidő nincs, </w:t>
      </w:r>
      <w:r w:rsidR="0094772E">
        <w:rPr>
          <w:b/>
        </w:rPr>
        <w:t xml:space="preserve">(akár szeptember </w:t>
      </w:r>
      <w:r w:rsidR="003743A7">
        <w:rPr>
          <w:b/>
        </w:rPr>
        <w:t xml:space="preserve">után is el lehet menni) </w:t>
      </w:r>
      <w:r w:rsidRPr="003743A7">
        <w:rPr>
          <w:b/>
        </w:rPr>
        <w:t>de az általános iskolai diákigazolványok o</w:t>
      </w:r>
      <w:r w:rsidR="003743A7">
        <w:rPr>
          <w:b/>
        </w:rPr>
        <w:t>któber 31-ig lesznek érvényesek</w:t>
      </w:r>
      <w:proofErr w:type="gramStart"/>
      <w:r w:rsidR="003743A7">
        <w:rPr>
          <w:b/>
        </w:rPr>
        <w:t>!!</w:t>
      </w:r>
      <w:proofErr w:type="gramEnd"/>
    </w:p>
    <w:p w:rsidR="000F4F09" w:rsidRPr="003743A7" w:rsidRDefault="000F4F09" w:rsidP="003E1E64">
      <w:pPr>
        <w:tabs>
          <w:tab w:val="center" w:pos="5316"/>
          <w:tab w:val="right" w:pos="9072"/>
        </w:tabs>
        <w:jc w:val="left"/>
      </w:pPr>
    </w:p>
    <w:p w:rsidR="000F4F09" w:rsidRPr="003743A7" w:rsidRDefault="000F4F09" w:rsidP="003E1E64">
      <w:pPr>
        <w:tabs>
          <w:tab w:val="center" w:pos="5316"/>
          <w:tab w:val="right" w:pos="9072"/>
        </w:tabs>
        <w:jc w:val="left"/>
      </w:pPr>
    </w:p>
    <w:sectPr w:rsidR="000F4F09" w:rsidRPr="003743A7" w:rsidSect="00E879B1">
      <w:pgSz w:w="11906" w:h="16838"/>
      <w:pgMar w:top="851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F2E43"/>
    <w:multiLevelType w:val="hybridMultilevel"/>
    <w:tmpl w:val="23C6C8BA"/>
    <w:lvl w:ilvl="0" w:tplc="F0BCEF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12C57"/>
    <w:multiLevelType w:val="hybridMultilevel"/>
    <w:tmpl w:val="3D4264DA"/>
    <w:lvl w:ilvl="0" w:tplc="BCCC7AB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325B7B96"/>
    <w:multiLevelType w:val="hybridMultilevel"/>
    <w:tmpl w:val="8F6EE9C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78A0FBA"/>
    <w:multiLevelType w:val="hybridMultilevel"/>
    <w:tmpl w:val="64E88802"/>
    <w:lvl w:ilvl="0" w:tplc="DE4211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5C032A03"/>
    <w:multiLevelType w:val="hybridMultilevel"/>
    <w:tmpl w:val="F2FC77B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C818E4"/>
    <w:multiLevelType w:val="hybridMultilevel"/>
    <w:tmpl w:val="64E88802"/>
    <w:lvl w:ilvl="0" w:tplc="DE4211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774855B0"/>
    <w:multiLevelType w:val="hybridMultilevel"/>
    <w:tmpl w:val="A9E099FE"/>
    <w:lvl w:ilvl="0" w:tplc="1EF02C80">
      <w:start w:val="200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EF"/>
    <w:rsid w:val="000050BD"/>
    <w:rsid w:val="00007F8D"/>
    <w:rsid w:val="000135BF"/>
    <w:rsid w:val="000164B4"/>
    <w:rsid w:val="0002186A"/>
    <w:rsid w:val="00023FF9"/>
    <w:rsid w:val="000251C6"/>
    <w:rsid w:val="000342D5"/>
    <w:rsid w:val="0004011E"/>
    <w:rsid w:val="000425D6"/>
    <w:rsid w:val="00043C94"/>
    <w:rsid w:val="00047C58"/>
    <w:rsid w:val="00051FDC"/>
    <w:rsid w:val="00083C9A"/>
    <w:rsid w:val="00090C70"/>
    <w:rsid w:val="000A0B87"/>
    <w:rsid w:val="000A4A7A"/>
    <w:rsid w:val="000B1A2A"/>
    <w:rsid w:val="000B5F34"/>
    <w:rsid w:val="000D2CCE"/>
    <w:rsid w:val="000E56AE"/>
    <w:rsid w:val="000E7D93"/>
    <w:rsid w:val="000F34E6"/>
    <w:rsid w:val="000F4F09"/>
    <w:rsid w:val="000F7049"/>
    <w:rsid w:val="000F71D6"/>
    <w:rsid w:val="00112806"/>
    <w:rsid w:val="00120B4C"/>
    <w:rsid w:val="00126C9B"/>
    <w:rsid w:val="00166737"/>
    <w:rsid w:val="00171FD5"/>
    <w:rsid w:val="00173F3E"/>
    <w:rsid w:val="00174238"/>
    <w:rsid w:val="001853EA"/>
    <w:rsid w:val="001A0C93"/>
    <w:rsid w:val="001A756D"/>
    <w:rsid w:val="001B3759"/>
    <w:rsid w:val="001B77FD"/>
    <w:rsid w:val="001D50F1"/>
    <w:rsid w:val="001F5477"/>
    <w:rsid w:val="001F5C32"/>
    <w:rsid w:val="00205B79"/>
    <w:rsid w:val="0021070E"/>
    <w:rsid w:val="002338E1"/>
    <w:rsid w:val="002401BF"/>
    <w:rsid w:val="00243E9A"/>
    <w:rsid w:val="002809FD"/>
    <w:rsid w:val="00282C79"/>
    <w:rsid w:val="002A1148"/>
    <w:rsid w:val="002B0D93"/>
    <w:rsid w:val="002C70A2"/>
    <w:rsid w:val="002D246F"/>
    <w:rsid w:val="002E426D"/>
    <w:rsid w:val="002E58DF"/>
    <w:rsid w:val="002F20D5"/>
    <w:rsid w:val="002F78B6"/>
    <w:rsid w:val="00310216"/>
    <w:rsid w:val="003107F0"/>
    <w:rsid w:val="00313679"/>
    <w:rsid w:val="00316CB2"/>
    <w:rsid w:val="00317ADE"/>
    <w:rsid w:val="00325836"/>
    <w:rsid w:val="00325C0A"/>
    <w:rsid w:val="0033625A"/>
    <w:rsid w:val="00344945"/>
    <w:rsid w:val="003662B7"/>
    <w:rsid w:val="00367F5F"/>
    <w:rsid w:val="00372859"/>
    <w:rsid w:val="003743A7"/>
    <w:rsid w:val="00381DFE"/>
    <w:rsid w:val="00393D48"/>
    <w:rsid w:val="00395490"/>
    <w:rsid w:val="00396DA2"/>
    <w:rsid w:val="003A0D5E"/>
    <w:rsid w:val="003A2A67"/>
    <w:rsid w:val="003A78DC"/>
    <w:rsid w:val="003D7696"/>
    <w:rsid w:val="003E1E64"/>
    <w:rsid w:val="003E780F"/>
    <w:rsid w:val="003F4F1B"/>
    <w:rsid w:val="004106F7"/>
    <w:rsid w:val="00431D67"/>
    <w:rsid w:val="00433E92"/>
    <w:rsid w:val="004416A5"/>
    <w:rsid w:val="00442CC2"/>
    <w:rsid w:val="0044708A"/>
    <w:rsid w:val="00451283"/>
    <w:rsid w:val="004543C4"/>
    <w:rsid w:val="00464D9D"/>
    <w:rsid w:val="004651A0"/>
    <w:rsid w:val="00475F4E"/>
    <w:rsid w:val="00477D1F"/>
    <w:rsid w:val="0048213A"/>
    <w:rsid w:val="004834DA"/>
    <w:rsid w:val="00491DD9"/>
    <w:rsid w:val="004967FF"/>
    <w:rsid w:val="004A1324"/>
    <w:rsid w:val="004B39AF"/>
    <w:rsid w:val="004C031F"/>
    <w:rsid w:val="004C20F6"/>
    <w:rsid w:val="004C4C98"/>
    <w:rsid w:val="00503A12"/>
    <w:rsid w:val="00507515"/>
    <w:rsid w:val="005075FE"/>
    <w:rsid w:val="005100B4"/>
    <w:rsid w:val="00514346"/>
    <w:rsid w:val="005246F5"/>
    <w:rsid w:val="0052489F"/>
    <w:rsid w:val="0052747E"/>
    <w:rsid w:val="00530D13"/>
    <w:rsid w:val="00532D00"/>
    <w:rsid w:val="00533A38"/>
    <w:rsid w:val="0055500E"/>
    <w:rsid w:val="00562EDF"/>
    <w:rsid w:val="00565A7D"/>
    <w:rsid w:val="00565DEB"/>
    <w:rsid w:val="00576962"/>
    <w:rsid w:val="005960B5"/>
    <w:rsid w:val="005A4706"/>
    <w:rsid w:val="005A6F17"/>
    <w:rsid w:val="005B49E2"/>
    <w:rsid w:val="005C5C55"/>
    <w:rsid w:val="005C658E"/>
    <w:rsid w:val="005D5E82"/>
    <w:rsid w:val="005E4EAB"/>
    <w:rsid w:val="005E5306"/>
    <w:rsid w:val="005F2C52"/>
    <w:rsid w:val="0060094D"/>
    <w:rsid w:val="00602D20"/>
    <w:rsid w:val="00612038"/>
    <w:rsid w:val="006123BC"/>
    <w:rsid w:val="00612739"/>
    <w:rsid w:val="00620502"/>
    <w:rsid w:val="00622BDB"/>
    <w:rsid w:val="00633E92"/>
    <w:rsid w:val="006660E4"/>
    <w:rsid w:val="00672688"/>
    <w:rsid w:val="00683CA9"/>
    <w:rsid w:val="006B0880"/>
    <w:rsid w:val="006C7B97"/>
    <w:rsid w:val="006D1C3D"/>
    <w:rsid w:val="006D3838"/>
    <w:rsid w:val="006D5A99"/>
    <w:rsid w:val="00722C54"/>
    <w:rsid w:val="007329B9"/>
    <w:rsid w:val="00737FB3"/>
    <w:rsid w:val="0074092C"/>
    <w:rsid w:val="007512D4"/>
    <w:rsid w:val="007702CC"/>
    <w:rsid w:val="007755C0"/>
    <w:rsid w:val="007769DC"/>
    <w:rsid w:val="007B461E"/>
    <w:rsid w:val="007B6B01"/>
    <w:rsid w:val="007C38C4"/>
    <w:rsid w:val="007D64C4"/>
    <w:rsid w:val="007E4CB3"/>
    <w:rsid w:val="007F4CA6"/>
    <w:rsid w:val="00810888"/>
    <w:rsid w:val="00821E1E"/>
    <w:rsid w:val="008220E6"/>
    <w:rsid w:val="00827DE6"/>
    <w:rsid w:val="00827ECB"/>
    <w:rsid w:val="0083077F"/>
    <w:rsid w:val="008344EF"/>
    <w:rsid w:val="00835D5F"/>
    <w:rsid w:val="00841E55"/>
    <w:rsid w:val="00851E20"/>
    <w:rsid w:val="008560F5"/>
    <w:rsid w:val="00856A62"/>
    <w:rsid w:val="00870C1E"/>
    <w:rsid w:val="0087388C"/>
    <w:rsid w:val="008771D5"/>
    <w:rsid w:val="0089299B"/>
    <w:rsid w:val="00894526"/>
    <w:rsid w:val="008965B0"/>
    <w:rsid w:val="008A28E7"/>
    <w:rsid w:val="008B07F9"/>
    <w:rsid w:val="008C08EB"/>
    <w:rsid w:val="008C3970"/>
    <w:rsid w:val="008C4315"/>
    <w:rsid w:val="008C54AD"/>
    <w:rsid w:val="008E0500"/>
    <w:rsid w:val="008E640D"/>
    <w:rsid w:val="00901C28"/>
    <w:rsid w:val="00920230"/>
    <w:rsid w:val="00922FBC"/>
    <w:rsid w:val="00936831"/>
    <w:rsid w:val="0094367F"/>
    <w:rsid w:val="0094772E"/>
    <w:rsid w:val="00955AA2"/>
    <w:rsid w:val="0098097B"/>
    <w:rsid w:val="00981BFE"/>
    <w:rsid w:val="00996871"/>
    <w:rsid w:val="009A7BD6"/>
    <w:rsid w:val="009B1252"/>
    <w:rsid w:val="009B20D9"/>
    <w:rsid w:val="009C5584"/>
    <w:rsid w:val="009D115C"/>
    <w:rsid w:val="009D369C"/>
    <w:rsid w:val="00A10BAE"/>
    <w:rsid w:val="00A1147E"/>
    <w:rsid w:val="00A1745D"/>
    <w:rsid w:val="00A21E7A"/>
    <w:rsid w:val="00A45DD3"/>
    <w:rsid w:val="00A749FF"/>
    <w:rsid w:val="00A81DFF"/>
    <w:rsid w:val="00AA44D9"/>
    <w:rsid w:val="00AB735B"/>
    <w:rsid w:val="00AC3271"/>
    <w:rsid w:val="00AC73FD"/>
    <w:rsid w:val="00AD6665"/>
    <w:rsid w:val="00B228B0"/>
    <w:rsid w:val="00B24A04"/>
    <w:rsid w:val="00B27DCF"/>
    <w:rsid w:val="00B352F4"/>
    <w:rsid w:val="00B37E77"/>
    <w:rsid w:val="00B46D09"/>
    <w:rsid w:val="00B720BB"/>
    <w:rsid w:val="00B74953"/>
    <w:rsid w:val="00B86D80"/>
    <w:rsid w:val="00B966BB"/>
    <w:rsid w:val="00BA7538"/>
    <w:rsid w:val="00BC13F8"/>
    <w:rsid w:val="00BC1BD1"/>
    <w:rsid w:val="00BD6A4A"/>
    <w:rsid w:val="00BD70D3"/>
    <w:rsid w:val="00BE74AF"/>
    <w:rsid w:val="00BF5D16"/>
    <w:rsid w:val="00C12FCF"/>
    <w:rsid w:val="00C179FD"/>
    <w:rsid w:val="00C20EB0"/>
    <w:rsid w:val="00C23210"/>
    <w:rsid w:val="00C243BF"/>
    <w:rsid w:val="00C41AA2"/>
    <w:rsid w:val="00C4436C"/>
    <w:rsid w:val="00C44CBA"/>
    <w:rsid w:val="00C46AD0"/>
    <w:rsid w:val="00C51515"/>
    <w:rsid w:val="00C522E2"/>
    <w:rsid w:val="00C631F1"/>
    <w:rsid w:val="00C660FD"/>
    <w:rsid w:val="00C679D3"/>
    <w:rsid w:val="00C7299D"/>
    <w:rsid w:val="00C84FCF"/>
    <w:rsid w:val="00C86E8E"/>
    <w:rsid w:val="00CA402D"/>
    <w:rsid w:val="00CB00BE"/>
    <w:rsid w:val="00CB022D"/>
    <w:rsid w:val="00CB694B"/>
    <w:rsid w:val="00CB6F8D"/>
    <w:rsid w:val="00CE7A79"/>
    <w:rsid w:val="00CF477C"/>
    <w:rsid w:val="00D078D8"/>
    <w:rsid w:val="00D175C6"/>
    <w:rsid w:val="00D216C2"/>
    <w:rsid w:val="00D21FD3"/>
    <w:rsid w:val="00D23E43"/>
    <w:rsid w:val="00D2723F"/>
    <w:rsid w:val="00D313EC"/>
    <w:rsid w:val="00D3163A"/>
    <w:rsid w:val="00D33CDC"/>
    <w:rsid w:val="00D45B26"/>
    <w:rsid w:val="00D64023"/>
    <w:rsid w:val="00D715D0"/>
    <w:rsid w:val="00D80A20"/>
    <w:rsid w:val="00D91367"/>
    <w:rsid w:val="00D942BA"/>
    <w:rsid w:val="00DA24A5"/>
    <w:rsid w:val="00DA3462"/>
    <w:rsid w:val="00DB6589"/>
    <w:rsid w:val="00DC2C02"/>
    <w:rsid w:val="00DD0C16"/>
    <w:rsid w:val="00DD4A09"/>
    <w:rsid w:val="00DF591C"/>
    <w:rsid w:val="00DF7E85"/>
    <w:rsid w:val="00E02529"/>
    <w:rsid w:val="00E07D27"/>
    <w:rsid w:val="00E2491B"/>
    <w:rsid w:val="00E33911"/>
    <w:rsid w:val="00E33E73"/>
    <w:rsid w:val="00E66D8B"/>
    <w:rsid w:val="00E71954"/>
    <w:rsid w:val="00E738CB"/>
    <w:rsid w:val="00E80180"/>
    <w:rsid w:val="00E879B1"/>
    <w:rsid w:val="00EA1A86"/>
    <w:rsid w:val="00EB6F53"/>
    <w:rsid w:val="00EC3B69"/>
    <w:rsid w:val="00EC6B5D"/>
    <w:rsid w:val="00EF0734"/>
    <w:rsid w:val="00EF1A18"/>
    <w:rsid w:val="00EF37ED"/>
    <w:rsid w:val="00F04CBC"/>
    <w:rsid w:val="00F07516"/>
    <w:rsid w:val="00F16B4C"/>
    <w:rsid w:val="00F323E7"/>
    <w:rsid w:val="00F42947"/>
    <w:rsid w:val="00F47C8A"/>
    <w:rsid w:val="00F62084"/>
    <w:rsid w:val="00F6576E"/>
    <w:rsid w:val="00F713CB"/>
    <w:rsid w:val="00F93164"/>
    <w:rsid w:val="00FB14FB"/>
    <w:rsid w:val="00FC442C"/>
    <w:rsid w:val="00FC547C"/>
    <w:rsid w:val="00FD18D1"/>
    <w:rsid w:val="00FD5597"/>
    <w:rsid w:val="00FF35BB"/>
    <w:rsid w:val="00FF5116"/>
    <w:rsid w:val="00FF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C29384"/>
  <w15:docId w15:val="{EA2A152E-61C0-4B55-9125-2FD215ADC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879B1"/>
    <w:pPr>
      <w:jc w:val="both"/>
    </w:pPr>
    <w:rPr>
      <w:sz w:val="28"/>
    </w:rPr>
  </w:style>
  <w:style w:type="paragraph" w:styleId="Cmsor1">
    <w:name w:val="heading 1"/>
    <w:basedOn w:val="Norml"/>
    <w:next w:val="Norml"/>
    <w:qFormat/>
    <w:rsid w:val="00E879B1"/>
    <w:pPr>
      <w:keepNext/>
      <w:jc w:val="center"/>
      <w:outlineLvl w:val="0"/>
    </w:pPr>
    <w:rPr>
      <w:b/>
      <w:bCs/>
    </w:rPr>
  </w:style>
  <w:style w:type="paragraph" w:styleId="Cmsor2">
    <w:name w:val="heading 2"/>
    <w:basedOn w:val="Norml"/>
    <w:next w:val="Norml"/>
    <w:qFormat/>
    <w:rsid w:val="00E879B1"/>
    <w:pPr>
      <w:keepNext/>
      <w:outlineLvl w:val="1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E879B1"/>
    <w:rPr>
      <w:color w:val="0000FF"/>
      <w:u w:val="single"/>
    </w:rPr>
  </w:style>
  <w:style w:type="paragraph" w:styleId="Szvegtrzs">
    <w:name w:val="Body Text"/>
    <w:basedOn w:val="Norml"/>
    <w:rsid w:val="00E879B1"/>
    <w:pPr>
      <w:tabs>
        <w:tab w:val="center" w:pos="7655"/>
      </w:tabs>
      <w:jc w:val="left"/>
    </w:pPr>
  </w:style>
  <w:style w:type="paragraph" w:styleId="Szvegtrzsbehzssal">
    <w:name w:val="Body Text Indent"/>
    <w:basedOn w:val="Norml"/>
    <w:rsid w:val="00E879B1"/>
    <w:pPr>
      <w:tabs>
        <w:tab w:val="center" w:pos="7655"/>
      </w:tabs>
      <w:ind w:left="360"/>
      <w:jc w:val="left"/>
    </w:pPr>
  </w:style>
  <w:style w:type="paragraph" w:styleId="Buborkszveg">
    <w:name w:val="Balloon Text"/>
    <w:basedOn w:val="Norml"/>
    <w:semiHidden/>
    <w:rsid w:val="00317AD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6576E"/>
    <w:pPr>
      <w:ind w:left="720"/>
      <w:contextualSpacing/>
    </w:pPr>
  </w:style>
  <w:style w:type="character" w:customStyle="1" w:styleId="t39">
    <w:name w:val="t39"/>
    <w:basedOn w:val="Bekezdsalapbettpusa"/>
    <w:rsid w:val="00FF7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8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30.jpeg"/><Relationship Id="rId17" Type="http://schemas.openxmlformats.org/officeDocument/2006/relationships/hyperlink" Target="mailto:info@magyula.h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gyulaiskola.h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hyperlink" Target="mailto:info@magyula.hu" TargetMode="External"/><Relationship Id="rId10" Type="http://schemas.openxmlformats.org/officeDocument/2006/relationships/image" Target="media/image10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Dokumentumok\Fejl&#233;ces%20Lev&#233;l\Fejl&#233;ces%20Lev&#233;l\R&#233;gi\fejl&#233;c&#250;j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fejlécúj.dot</Template>
  <TotalTime>3</TotalTime>
  <Pages>1</Pages>
  <Words>231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Magyar Gyula Kertészeti Szakközépiskola és Szakmunkásképző</vt:lpstr>
    </vt:vector>
  </TitlesOfParts>
  <Company>MKM</Company>
  <LinksUpToDate>false</LinksUpToDate>
  <CharactersWithSpaces>1827</CharactersWithSpaces>
  <SharedDoc>false</SharedDoc>
  <HLinks>
    <vt:vector size="12" baseType="variant">
      <vt:variant>
        <vt:i4>131133</vt:i4>
      </vt:variant>
      <vt:variant>
        <vt:i4>3</vt:i4>
      </vt:variant>
      <vt:variant>
        <vt:i4>0</vt:i4>
      </vt:variant>
      <vt:variant>
        <vt:i4>5</vt:i4>
      </vt:variant>
      <vt:variant>
        <vt:lpwstr>mailto:info@magyula.hu</vt:lpwstr>
      </vt:variant>
      <vt:variant>
        <vt:lpwstr/>
      </vt:variant>
      <vt:variant>
        <vt:i4>7471231</vt:i4>
      </vt:variant>
      <vt:variant>
        <vt:i4>0</vt:i4>
      </vt:variant>
      <vt:variant>
        <vt:i4>0</vt:i4>
      </vt:variant>
      <vt:variant>
        <vt:i4>5</vt:i4>
      </vt:variant>
      <vt:variant>
        <vt:lpwstr>http://www.magyula.hu/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Magyar Gyula Kertészeti Szakközépiskola és Szakmunkásképző</dc:title>
  <dc:creator>NKA</dc:creator>
  <cp:lastModifiedBy>Admin</cp:lastModifiedBy>
  <cp:revision>4</cp:revision>
  <cp:lastPrinted>2018-04-06T09:17:00Z</cp:lastPrinted>
  <dcterms:created xsi:type="dcterms:W3CDTF">2021-01-25T14:04:00Z</dcterms:created>
  <dcterms:modified xsi:type="dcterms:W3CDTF">2021-04-20T09:15:00Z</dcterms:modified>
</cp:coreProperties>
</file>